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A1C" w:rsidRDefault="00F27CCA">
      <w:bookmarkStart w:id="0" w:name="_GoBack"/>
      <w:r w:rsidRPr="00F27CCA">
        <w:rPr>
          <w:noProof/>
          <w:lang w:eastAsia="nb-NO"/>
        </w:rPr>
        <w:drawing>
          <wp:inline distT="0" distB="0" distL="0" distR="0">
            <wp:extent cx="8892257" cy="5381625"/>
            <wp:effectExtent l="0" t="0" r="4445" b="0"/>
            <wp:docPr id="1" name="Bilde 1" descr="C:\Users\JIBetsi\AppData\Local\Microsoft\Windows\INetCache\Content.Outlook\ZPHCY5PL\Sommerferie 2018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IBetsi\AppData\Local\Microsoft\Windows\INetCache\Content.Outlook\ZPHCY5PL\Sommerferie 2018 (1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3948" cy="538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3A1C" w:rsidSect="00F27CC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CCA"/>
    <w:rsid w:val="003E3A1C"/>
    <w:rsid w:val="00EE4054"/>
    <w:rsid w:val="00F2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3546C3-8FCC-4060-BFA0-095BDBBDB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3145631A.dotm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Utdanningsetaten i Oslo 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Ingvald Betsi</dc:creator>
  <cp:keywords/>
  <dc:description/>
  <cp:lastModifiedBy>John Ingvald Betsi</cp:lastModifiedBy>
  <cp:revision>1</cp:revision>
  <dcterms:created xsi:type="dcterms:W3CDTF">2018-05-31T10:05:00Z</dcterms:created>
  <dcterms:modified xsi:type="dcterms:W3CDTF">2018-05-31T10:09:00Z</dcterms:modified>
</cp:coreProperties>
</file>